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FC401" w14:textId="77777777" w:rsidR="0093594B" w:rsidRDefault="0093594B" w:rsidP="0093594B">
      <w:pPr>
        <w:rPr>
          <w:rFonts w:ascii="Verdana" w:hAnsi="Verdana" w:cs="Tahoma"/>
          <w:b/>
          <w:noProof/>
          <w:color w:val="006600"/>
          <w:sz w:val="28"/>
          <w:szCs w:val="28"/>
        </w:rPr>
      </w:pPr>
      <w:r>
        <w:rPr>
          <w:rFonts w:ascii="Verdana" w:hAnsi="Verdana" w:cs="Tahoma"/>
          <w:b/>
          <w:noProof/>
          <w:color w:val="006600"/>
          <w:sz w:val="28"/>
          <w:szCs w:val="18"/>
        </w:rPr>
        <w:drawing>
          <wp:anchor distT="0" distB="0" distL="114300" distR="114300" simplePos="0" relativeHeight="251661312" behindDoc="0" locked="0" layoutInCell="1" allowOverlap="1" wp14:anchorId="436BCEC1" wp14:editId="19E79210">
            <wp:simplePos x="0" y="0"/>
            <wp:positionH relativeFrom="column">
              <wp:posOffset>4196715</wp:posOffset>
            </wp:positionH>
            <wp:positionV relativeFrom="paragraph">
              <wp:posOffset>189865</wp:posOffset>
            </wp:positionV>
            <wp:extent cx="1002030" cy="782320"/>
            <wp:effectExtent l="0" t="0" r="7620" b="0"/>
            <wp:wrapSquare wrapText="bothSides"/>
            <wp:docPr id="2" name="Grafik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6F1509" w14:textId="77777777" w:rsidR="0093594B" w:rsidRDefault="0093594B" w:rsidP="0093594B">
      <w:pPr>
        <w:rPr>
          <w:rFonts w:ascii="Verdana" w:hAnsi="Verdana" w:cs="Tahoma"/>
          <w:b/>
          <w:noProof/>
          <w:color w:val="006600"/>
          <w:sz w:val="28"/>
          <w:szCs w:val="28"/>
        </w:rPr>
      </w:pPr>
    </w:p>
    <w:p w14:paraId="6286B65C" w14:textId="77777777" w:rsidR="003A71F6" w:rsidRPr="00B03A21" w:rsidRDefault="003A71F6" w:rsidP="003A71F6">
      <w:pPr>
        <w:rPr>
          <w:rFonts w:ascii="Verdana" w:hAnsi="Verdana" w:cs="Tahoma"/>
          <w:b/>
          <w:noProof/>
          <w:color w:val="006600"/>
          <w:sz w:val="28"/>
          <w:szCs w:val="28"/>
        </w:rPr>
      </w:pPr>
      <w:r w:rsidRPr="00B03A21">
        <w:rPr>
          <w:rFonts w:ascii="Verdana" w:hAnsi="Verdana" w:cs="Tahoma"/>
          <w:b/>
          <w:noProof/>
          <w:color w:val="006600"/>
          <w:sz w:val="28"/>
          <w:szCs w:val="28"/>
        </w:rPr>
        <w:t>Katholische Landvolk</w:t>
      </w:r>
      <w:r w:rsidR="002F4A27">
        <w:rPr>
          <w:rFonts w:ascii="Verdana" w:hAnsi="Verdana" w:cs="Tahoma"/>
          <w:b/>
          <w:noProof/>
          <w:color w:val="006600"/>
          <w:sz w:val="28"/>
          <w:szCs w:val="28"/>
        </w:rPr>
        <w:t>b</w:t>
      </w:r>
      <w:r w:rsidRPr="00B03A21">
        <w:rPr>
          <w:rFonts w:ascii="Verdana" w:hAnsi="Verdana" w:cs="Tahoma"/>
          <w:b/>
          <w:noProof/>
          <w:color w:val="006600"/>
          <w:sz w:val="28"/>
          <w:szCs w:val="28"/>
        </w:rPr>
        <w:t xml:space="preserve">ewegung </w:t>
      </w:r>
    </w:p>
    <w:p w14:paraId="650EDB2F" w14:textId="77777777" w:rsidR="003A71F6" w:rsidRPr="003B40A1" w:rsidRDefault="003A71F6" w:rsidP="003A71F6">
      <w:pPr>
        <w:rPr>
          <w:rFonts w:ascii="Verdana" w:hAnsi="Verdana" w:cs="Tahoma"/>
          <w:b/>
          <w:noProof/>
          <w:color w:val="006600"/>
          <w:sz w:val="20"/>
          <w:szCs w:val="20"/>
        </w:rPr>
      </w:pPr>
      <w:r w:rsidRPr="00B03A21">
        <w:rPr>
          <w:rFonts w:ascii="Verdana" w:hAnsi="Verdana" w:cs="Tahoma"/>
          <w:b/>
          <w:noProof/>
          <w:color w:val="006600"/>
          <w:sz w:val="28"/>
          <w:szCs w:val="28"/>
        </w:rPr>
        <w:t>im Bistum Trier e.V.</w:t>
      </w:r>
    </w:p>
    <w:p w14:paraId="05FB8C45" w14:textId="77777777" w:rsidR="003A71F6" w:rsidRPr="003B40A1" w:rsidRDefault="003A71F6" w:rsidP="002F4A27">
      <w:pPr>
        <w:ind w:right="-284"/>
        <w:rPr>
          <w:rFonts w:ascii="Verdana" w:hAnsi="Verdana"/>
          <w:sz w:val="20"/>
          <w:szCs w:val="20"/>
        </w:rPr>
      </w:pPr>
      <w:r w:rsidRPr="003B40A1">
        <w:rPr>
          <w:rFonts w:ascii="Verdana" w:hAnsi="Verdana" w:cs="Tahoma"/>
          <w:b/>
          <w:color w:val="006600"/>
          <w:sz w:val="32"/>
          <w:szCs w:val="32"/>
          <w:u w:val="single"/>
        </w:rPr>
        <w:t>_____________________</w:t>
      </w:r>
      <w:r w:rsidR="002F4A27" w:rsidRPr="003B40A1">
        <w:rPr>
          <w:rFonts w:ascii="Verdana" w:hAnsi="Verdana" w:cs="Tahoma"/>
          <w:b/>
          <w:color w:val="006600"/>
          <w:sz w:val="32"/>
          <w:szCs w:val="32"/>
          <w:u w:val="single"/>
        </w:rPr>
        <w:t>__</w:t>
      </w:r>
      <w:r w:rsidRPr="003B40A1">
        <w:rPr>
          <w:rFonts w:ascii="Verdana" w:hAnsi="Verdana" w:cs="Tahoma"/>
          <w:b/>
          <w:color w:val="006600"/>
          <w:sz w:val="32"/>
          <w:szCs w:val="32"/>
          <w:u w:val="single"/>
        </w:rPr>
        <w:t>____________________</w:t>
      </w:r>
    </w:p>
    <w:p w14:paraId="1E40DFA7" w14:textId="77777777" w:rsidR="000168FF" w:rsidRDefault="000168FF" w:rsidP="002A0B22">
      <w:pPr>
        <w:rPr>
          <w:rFonts w:ascii="Tahoma" w:hAnsi="Tahoma" w:cs="Tahoma"/>
          <w:sz w:val="18"/>
          <w:szCs w:val="18"/>
        </w:rPr>
      </w:pPr>
    </w:p>
    <w:p w14:paraId="39D0C011" w14:textId="77777777" w:rsidR="00340880" w:rsidRPr="00FC17BC" w:rsidRDefault="00734749" w:rsidP="003B40A1">
      <w:pPr>
        <w:spacing w:before="120"/>
        <w:rPr>
          <w:rFonts w:ascii="Verdana" w:hAnsi="Verdana" w:cs="Tahoma"/>
          <w:b/>
          <w:sz w:val="18"/>
          <w:szCs w:val="18"/>
        </w:rPr>
      </w:pPr>
      <w:r w:rsidRPr="00FC17BC">
        <w:rPr>
          <w:rFonts w:ascii="Verdana" w:hAnsi="Verdana" w:cs="Tahoma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DB4262" wp14:editId="6D8E89E2">
                <wp:simplePos x="0" y="0"/>
                <wp:positionH relativeFrom="column">
                  <wp:posOffset>4092575</wp:posOffset>
                </wp:positionH>
                <wp:positionV relativeFrom="paragraph">
                  <wp:posOffset>38735</wp:posOffset>
                </wp:positionV>
                <wp:extent cx="2498400" cy="1783080"/>
                <wp:effectExtent l="0" t="0" r="0" b="762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8400" cy="178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D0AFCB" w14:textId="77777777" w:rsidR="00782DE4" w:rsidRPr="002F4A27" w:rsidRDefault="00782DE4" w:rsidP="00734749">
                            <w:pPr>
                              <w:rPr>
                                <w:rFonts w:ascii="Verdana" w:hAnsi="Verdana" w:cs="Arial"/>
                                <w:b/>
                                <w:sz w:val="20"/>
                                <w:szCs w:val="18"/>
                              </w:rPr>
                            </w:pPr>
                            <w:r w:rsidRPr="002F4A27">
                              <w:rPr>
                                <w:rFonts w:ascii="Verdana" w:hAnsi="Verdana" w:cs="Arial"/>
                                <w:b/>
                                <w:sz w:val="20"/>
                                <w:szCs w:val="18"/>
                              </w:rPr>
                              <w:t>Geschäftsstelle:</w:t>
                            </w:r>
                          </w:p>
                          <w:p w14:paraId="76F4C64D" w14:textId="77777777" w:rsidR="00782DE4" w:rsidRDefault="00782DE4" w:rsidP="00734749">
                            <w:pPr>
                              <w:rPr>
                                <w:rFonts w:ascii="Verdana" w:hAnsi="Verdana" w:cs="Arial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20"/>
                                <w:szCs w:val="18"/>
                              </w:rPr>
                              <w:t>Tessenowstr.6, 54295</w:t>
                            </w:r>
                            <w:r w:rsidRPr="00DC0C83">
                              <w:rPr>
                                <w:rFonts w:ascii="Verdana" w:hAnsi="Verdana" w:cs="Arial"/>
                                <w:sz w:val="20"/>
                                <w:szCs w:val="18"/>
                              </w:rPr>
                              <w:t xml:space="preserve"> Trier</w:t>
                            </w:r>
                          </w:p>
                          <w:p w14:paraId="276863B9" w14:textId="77777777" w:rsidR="00782DE4" w:rsidRPr="00297A4E" w:rsidRDefault="00782DE4" w:rsidP="00734749">
                            <w:pPr>
                              <w:rPr>
                                <w:rFonts w:ascii="Verdana" w:hAnsi="Verdana" w:cs="Arial"/>
                                <w:sz w:val="20"/>
                                <w:szCs w:val="18"/>
                              </w:rPr>
                            </w:pPr>
                            <w:r w:rsidRPr="00297A4E">
                              <w:rPr>
                                <w:rFonts w:ascii="Verdana" w:hAnsi="Verdana" w:cs="Arial"/>
                                <w:sz w:val="20"/>
                                <w:szCs w:val="18"/>
                              </w:rPr>
                              <w:t xml:space="preserve">Pax-Bank BIC: GENODED1PAX </w:t>
                            </w:r>
                            <w:r w:rsidRPr="00297A4E">
                              <w:rPr>
                                <w:rFonts w:ascii="Verdana" w:hAnsi="Verdana" w:cs="Arial"/>
                                <w:sz w:val="20"/>
                                <w:szCs w:val="18"/>
                              </w:rPr>
                              <w:br/>
                              <w:t>DE94 3706 0193 3015 1760 15</w:t>
                            </w:r>
                          </w:p>
                          <w:p w14:paraId="6AC66B79" w14:textId="77777777" w:rsidR="00782DE4" w:rsidRPr="00297A4E" w:rsidRDefault="00782DE4" w:rsidP="00734749">
                            <w:pPr>
                              <w:rPr>
                                <w:rFonts w:ascii="Verdana" w:hAnsi="Verdana" w:cs="Arial"/>
                                <w:sz w:val="6"/>
                                <w:szCs w:val="18"/>
                              </w:rPr>
                            </w:pPr>
                          </w:p>
                          <w:p w14:paraId="5915F4CC" w14:textId="77777777" w:rsidR="00782DE4" w:rsidRPr="00FC17BC" w:rsidRDefault="00782DE4" w:rsidP="00734749">
                            <w:pPr>
                              <w:tabs>
                                <w:tab w:val="left" w:pos="426"/>
                              </w:tabs>
                              <w:rPr>
                                <w:rFonts w:ascii="Verdana" w:hAnsi="Verdana" w:cs="Arial"/>
                                <w:b/>
                                <w:sz w:val="20"/>
                              </w:rPr>
                            </w:pPr>
                            <w:r w:rsidRPr="00DC0C83">
                              <w:rPr>
                                <w:rFonts w:ascii="Verdana" w:hAnsi="Verdana" w:cs="Arial"/>
                                <w:b/>
                                <w:sz w:val="20"/>
                                <w:szCs w:val="18"/>
                              </w:rPr>
                              <w:sym w:font="Wingdings 2" w:char="F027"/>
                            </w:r>
                            <w:r w:rsidRPr="00297A4E">
                              <w:rPr>
                                <w:rFonts w:ascii="Verdana" w:hAnsi="Verdana" w:cs="Arial"/>
                                <w:b/>
                                <w:sz w:val="38"/>
                              </w:rPr>
                              <w:tab/>
                            </w:r>
                            <w:r w:rsidRPr="00FC17BC">
                              <w:rPr>
                                <w:rFonts w:ascii="Verdana" w:hAnsi="Verdana" w:cs="Arial"/>
                                <w:b/>
                                <w:sz w:val="20"/>
                              </w:rPr>
                              <w:t>0651 9776-324</w:t>
                            </w:r>
                          </w:p>
                          <w:p w14:paraId="3A5D090E" w14:textId="77777777" w:rsidR="00782DE4" w:rsidRDefault="00782DE4" w:rsidP="00734749">
                            <w:pPr>
                              <w:tabs>
                                <w:tab w:val="left" w:pos="426"/>
                              </w:tabs>
                              <w:rPr>
                                <w:rFonts w:ascii="Verdana" w:hAnsi="Verdana" w:cs="Arial"/>
                                <w:b/>
                                <w:sz w:val="20"/>
                                <w:lang w:val="it-IT"/>
                              </w:rPr>
                            </w:pPr>
                            <w:r w:rsidRPr="00FC17BC">
                              <w:rPr>
                                <w:rFonts w:ascii="Verdana" w:hAnsi="Verdana" w:cs="Arial"/>
                                <w:b/>
                                <w:szCs w:val="18"/>
                              </w:rPr>
                              <w:sym w:font="Wingdings" w:char="F02B"/>
                            </w:r>
                            <w:r w:rsidRPr="00FC17BC">
                              <w:rPr>
                                <w:rFonts w:ascii="Verdana" w:hAnsi="Verdana" w:cs="Arial"/>
                                <w:b/>
                                <w:szCs w:val="18"/>
                              </w:rPr>
                              <w:tab/>
                            </w:r>
                            <w:hyperlink r:id="rId9" w:history="1">
                              <w:r w:rsidRPr="00E129AA">
                                <w:rPr>
                                  <w:rStyle w:val="Hyperlink"/>
                                  <w:rFonts w:ascii="Verdana" w:hAnsi="Verdana" w:cs="Arial"/>
                                  <w:b/>
                                  <w:sz w:val="20"/>
                                  <w:lang w:val="it-IT"/>
                                </w:rPr>
                                <w:t>info@klb-trier.de</w:t>
                              </w:r>
                            </w:hyperlink>
                          </w:p>
                          <w:p w14:paraId="1E313AD9" w14:textId="77777777" w:rsidR="00782DE4" w:rsidRPr="00FC17BC" w:rsidRDefault="00782DE4" w:rsidP="00734749">
                            <w:pPr>
                              <w:tabs>
                                <w:tab w:val="left" w:pos="426"/>
                              </w:tabs>
                              <w:rPr>
                                <w:rFonts w:ascii="Verdana" w:hAnsi="Verdana" w:cs="Arial"/>
                                <w:b/>
                                <w:sz w:val="20"/>
                                <w:lang w:val="it-IT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sz w:val="20"/>
                                <w:lang w:val="it-IT"/>
                              </w:rPr>
                              <w:t>www.klb-trier.de</w:t>
                            </w:r>
                          </w:p>
                          <w:p w14:paraId="61AB6BB9" w14:textId="77777777" w:rsidR="00782DE4" w:rsidRPr="00DC0C83" w:rsidRDefault="00782DE4" w:rsidP="00734749">
                            <w:pPr>
                              <w:tabs>
                                <w:tab w:val="left" w:pos="426"/>
                              </w:tabs>
                              <w:rPr>
                                <w:rFonts w:ascii="Verdana" w:hAnsi="Verdana"/>
                                <w:sz w:val="8"/>
                                <w:lang w:val="it-IT"/>
                              </w:rPr>
                            </w:pPr>
                          </w:p>
                          <w:p w14:paraId="085090B2" w14:textId="36EEB623" w:rsidR="00782DE4" w:rsidRPr="00F93A5B" w:rsidRDefault="00782DE4" w:rsidP="00734749">
                            <w:pPr>
                              <w:spacing w:line="360" w:lineRule="auto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 w:rsidRPr="00297A4E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Trier, </w:t>
                            </w: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instrText xml:space="preserve"> TIME \@ "dd.MM.yyyy" </w:instrText>
                            </w: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CE0048">
                              <w:rPr>
                                <w:rFonts w:ascii="Verdana" w:hAnsi="Verdana" w:cs="Tahoma"/>
                                <w:noProof/>
                                <w:sz w:val="20"/>
                                <w:szCs w:val="20"/>
                              </w:rPr>
                              <w:t>18.08.2026</w:t>
                            </w: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15CBB324" w14:textId="77777777" w:rsidR="00782DE4" w:rsidRPr="00F93A5B" w:rsidRDefault="00782DE4" w:rsidP="00734749"/>
                          <w:p w14:paraId="42A42194" w14:textId="77777777" w:rsidR="00782DE4" w:rsidRPr="00F93A5B" w:rsidRDefault="00782DE4" w:rsidP="0034088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DB426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22.25pt;margin-top:3.05pt;width:196.7pt;height:14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" stroked="f">
                <v:textbox>
                  <w:txbxContent>
                    <w:p w14:paraId="0ED0AFCB" w14:textId="77777777" w:rsidR="00782DE4" w:rsidRPr="002F4A27" w:rsidRDefault="00782DE4" w:rsidP="00734749">
                      <w:pPr>
                        <w:rPr>
                          <w:rFonts w:ascii="Verdana" w:hAnsi="Verdana" w:cs="Arial"/>
                          <w:b/>
                          <w:sz w:val="20"/>
                          <w:szCs w:val="18"/>
                        </w:rPr>
                      </w:pPr>
                      <w:r w:rsidRPr="002F4A27">
                        <w:rPr>
                          <w:rFonts w:ascii="Verdana" w:hAnsi="Verdana" w:cs="Arial"/>
                          <w:b/>
                          <w:sz w:val="20"/>
                          <w:szCs w:val="18"/>
                        </w:rPr>
                        <w:t>Geschäftsstelle:</w:t>
                      </w:r>
                    </w:p>
                    <w:p w14:paraId="76F4C64D" w14:textId="77777777" w:rsidR="00782DE4" w:rsidRDefault="00782DE4" w:rsidP="00734749">
                      <w:pPr>
                        <w:rPr>
                          <w:rFonts w:ascii="Verdana" w:hAnsi="Verdana" w:cs="Arial"/>
                          <w:sz w:val="20"/>
                          <w:szCs w:val="18"/>
                        </w:rPr>
                      </w:pPr>
                      <w:r>
                        <w:rPr>
                          <w:rFonts w:ascii="Verdana" w:hAnsi="Verdana" w:cs="Arial"/>
                          <w:sz w:val="20"/>
                          <w:szCs w:val="18"/>
                        </w:rPr>
                        <w:t>Tessenowstr.6, 54295</w:t>
                      </w:r>
                      <w:r w:rsidRPr="00DC0C83">
                        <w:rPr>
                          <w:rFonts w:ascii="Verdana" w:hAnsi="Verdana" w:cs="Arial"/>
                          <w:sz w:val="20"/>
                          <w:szCs w:val="18"/>
                        </w:rPr>
                        <w:t xml:space="preserve"> Trier</w:t>
                      </w:r>
                    </w:p>
                    <w:p w14:paraId="276863B9" w14:textId="77777777" w:rsidR="00782DE4" w:rsidRPr="00297A4E" w:rsidRDefault="00782DE4" w:rsidP="00734749">
                      <w:pPr>
                        <w:rPr>
                          <w:rFonts w:ascii="Verdana" w:hAnsi="Verdana" w:cs="Arial"/>
                          <w:sz w:val="20"/>
                          <w:szCs w:val="18"/>
                        </w:rPr>
                      </w:pPr>
                      <w:r w:rsidRPr="00297A4E">
                        <w:rPr>
                          <w:rFonts w:ascii="Verdana" w:hAnsi="Verdana" w:cs="Arial"/>
                          <w:sz w:val="20"/>
                          <w:szCs w:val="18"/>
                        </w:rPr>
                        <w:t xml:space="preserve">Pax-Bank BIC: GENODED1PAX </w:t>
                      </w:r>
                      <w:r w:rsidRPr="00297A4E">
                        <w:rPr>
                          <w:rFonts w:ascii="Verdana" w:hAnsi="Verdana" w:cs="Arial"/>
                          <w:sz w:val="20"/>
                          <w:szCs w:val="18"/>
                        </w:rPr>
                        <w:br/>
                        <w:t>DE94 3706 0193 3015 1760 15</w:t>
                      </w:r>
                    </w:p>
                    <w:p w14:paraId="6AC66B79" w14:textId="77777777" w:rsidR="00782DE4" w:rsidRPr="00297A4E" w:rsidRDefault="00782DE4" w:rsidP="00734749">
                      <w:pPr>
                        <w:rPr>
                          <w:rFonts w:ascii="Verdana" w:hAnsi="Verdana" w:cs="Arial"/>
                          <w:sz w:val="6"/>
                          <w:szCs w:val="18"/>
                        </w:rPr>
                      </w:pPr>
                    </w:p>
                    <w:p w14:paraId="5915F4CC" w14:textId="77777777" w:rsidR="00782DE4" w:rsidRPr="00FC17BC" w:rsidRDefault="00782DE4" w:rsidP="00734749">
                      <w:pPr>
                        <w:tabs>
                          <w:tab w:val="left" w:pos="426"/>
                        </w:tabs>
                        <w:rPr>
                          <w:rFonts w:ascii="Verdana" w:hAnsi="Verdana" w:cs="Arial"/>
                          <w:b/>
                          <w:sz w:val="20"/>
                        </w:rPr>
                      </w:pPr>
                      <w:r w:rsidRPr="00DC0C83">
                        <w:rPr>
                          <w:rFonts w:ascii="Verdana" w:hAnsi="Verdana" w:cs="Arial"/>
                          <w:b/>
                          <w:sz w:val="20"/>
                          <w:szCs w:val="18"/>
                        </w:rPr>
                        <w:sym w:font="Wingdings 2" w:char="F027"/>
                      </w:r>
                      <w:r w:rsidRPr="00297A4E">
                        <w:rPr>
                          <w:rFonts w:ascii="Verdana" w:hAnsi="Verdana" w:cs="Arial"/>
                          <w:b/>
                          <w:sz w:val="38"/>
                        </w:rPr>
                        <w:tab/>
                      </w:r>
                      <w:r w:rsidRPr="00FC17BC">
                        <w:rPr>
                          <w:rFonts w:ascii="Verdana" w:hAnsi="Verdana" w:cs="Arial"/>
                          <w:b/>
                          <w:sz w:val="20"/>
                        </w:rPr>
                        <w:t>0651 9776-324</w:t>
                      </w:r>
                    </w:p>
                    <w:p w14:paraId="3A5D090E" w14:textId="77777777" w:rsidR="00782DE4" w:rsidRDefault="00782DE4" w:rsidP="00734749">
                      <w:pPr>
                        <w:tabs>
                          <w:tab w:val="left" w:pos="426"/>
                        </w:tabs>
                        <w:rPr>
                          <w:rFonts w:ascii="Verdana" w:hAnsi="Verdana" w:cs="Arial"/>
                          <w:b/>
                          <w:sz w:val="20"/>
                          <w:lang w:val="it-IT"/>
                        </w:rPr>
                      </w:pPr>
                      <w:r w:rsidRPr="00FC17BC">
                        <w:rPr>
                          <w:rFonts w:ascii="Verdana" w:hAnsi="Verdana" w:cs="Arial"/>
                          <w:b/>
                          <w:szCs w:val="18"/>
                        </w:rPr>
                        <w:sym w:font="Wingdings" w:char="F02B"/>
                      </w:r>
                      <w:r w:rsidRPr="00FC17BC">
                        <w:rPr>
                          <w:rFonts w:ascii="Verdana" w:hAnsi="Verdana" w:cs="Arial"/>
                          <w:b/>
                          <w:szCs w:val="18"/>
                        </w:rPr>
                        <w:tab/>
                      </w:r>
                      <w:hyperlink r:id="rId10" w:history="1">
                        <w:r w:rsidRPr="00E129AA">
                          <w:rPr>
                            <w:rStyle w:val="Hyperlink"/>
                            <w:rFonts w:ascii="Verdana" w:hAnsi="Verdana" w:cs="Arial"/>
                            <w:b/>
                            <w:sz w:val="20"/>
                            <w:lang w:val="it-IT"/>
                          </w:rPr>
                          <w:t>info@klb-trier.de</w:t>
                        </w:r>
                      </w:hyperlink>
                    </w:p>
                    <w:p w14:paraId="1E313AD9" w14:textId="77777777" w:rsidR="00782DE4" w:rsidRPr="00FC17BC" w:rsidRDefault="00782DE4" w:rsidP="00734749">
                      <w:pPr>
                        <w:tabs>
                          <w:tab w:val="left" w:pos="426"/>
                        </w:tabs>
                        <w:rPr>
                          <w:rFonts w:ascii="Verdana" w:hAnsi="Verdana" w:cs="Arial"/>
                          <w:b/>
                          <w:sz w:val="20"/>
                          <w:lang w:val="it-IT"/>
                        </w:rPr>
                      </w:pPr>
                      <w:r>
                        <w:rPr>
                          <w:rFonts w:ascii="Verdana" w:hAnsi="Verdana" w:cs="Arial"/>
                          <w:b/>
                          <w:sz w:val="20"/>
                          <w:lang w:val="it-IT"/>
                        </w:rPr>
                        <w:t>www.klb-trier.de</w:t>
                      </w:r>
                    </w:p>
                    <w:p w14:paraId="61AB6BB9" w14:textId="77777777" w:rsidR="00782DE4" w:rsidRPr="00DC0C83" w:rsidRDefault="00782DE4" w:rsidP="00734749">
                      <w:pPr>
                        <w:tabs>
                          <w:tab w:val="left" w:pos="426"/>
                        </w:tabs>
                        <w:rPr>
                          <w:rFonts w:ascii="Verdana" w:hAnsi="Verdana"/>
                          <w:sz w:val="8"/>
                          <w:lang w:val="it-IT"/>
                        </w:rPr>
                      </w:pPr>
                    </w:p>
                    <w:p w14:paraId="085090B2" w14:textId="36EEB623" w:rsidR="00782DE4" w:rsidRPr="00F93A5B" w:rsidRDefault="00782DE4" w:rsidP="00734749">
                      <w:pPr>
                        <w:spacing w:line="360" w:lineRule="auto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 w:rsidRPr="00297A4E"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Trier, </w:t>
                      </w: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instrText xml:space="preserve"> TIME \@ "dd.MM.yyyy" </w:instrText>
                      </w: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fldChar w:fldCharType="separate"/>
                      </w:r>
                      <w:r w:rsidR="00CE0048">
                        <w:rPr>
                          <w:rFonts w:ascii="Verdana" w:hAnsi="Verdana" w:cs="Tahoma"/>
                          <w:noProof/>
                          <w:sz w:val="20"/>
                          <w:szCs w:val="20"/>
                        </w:rPr>
                        <w:t>18.08.2026</w:t>
                      </w: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fldChar w:fldCharType="end"/>
                      </w:r>
                    </w:p>
                    <w:p w14:paraId="15CBB324" w14:textId="77777777" w:rsidR="00782DE4" w:rsidRPr="00F93A5B" w:rsidRDefault="00782DE4" w:rsidP="00734749"/>
                    <w:p w14:paraId="42A42194" w14:textId="77777777" w:rsidR="00782DE4" w:rsidRPr="00F93A5B" w:rsidRDefault="00782DE4" w:rsidP="00340880"/>
                  </w:txbxContent>
                </v:textbox>
              </v:shape>
            </w:pict>
          </mc:Fallback>
        </mc:AlternateContent>
      </w:r>
      <w:r w:rsidR="00340880" w:rsidRPr="00FC17BC">
        <w:rPr>
          <w:rFonts w:ascii="Verdana" w:hAnsi="Verdana" w:cs="Tahoma"/>
          <w:b/>
          <w:sz w:val="16"/>
          <w:szCs w:val="18"/>
          <w:u w:val="single"/>
        </w:rPr>
        <w:t>KLB Trier</w:t>
      </w:r>
      <w:r w:rsidR="004D4F0D" w:rsidRPr="00FC17BC">
        <w:rPr>
          <w:rFonts w:ascii="Verdana" w:hAnsi="Verdana" w:cs="Tahoma"/>
          <w:b/>
          <w:sz w:val="16"/>
          <w:szCs w:val="18"/>
          <w:u w:val="single"/>
        </w:rPr>
        <w:t xml:space="preserve"> e.V.</w:t>
      </w:r>
      <w:r w:rsidR="00340880" w:rsidRPr="00FC17BC">
        <w:rPr>
          <w:rFonts w:ascii="Verdana" w:hAnsi="Verdana" w:cs="Tahoma"/>
          <w:b/>
          <w:sz w:val="16"/>
          <w:szCs w:val="18"/>
          <w:u w:val="single"/>
        </w:rPr>
        <w:t xml:space="preserve">      </w:t>
      </w:r>
      <w:proofErr w:type="spellStart"/>
      <w:r w:rsidR="00297A4E" w:rsidRPr="00FC17BC">
        <w:rPr>
          <w:rFonts w:ascii="Verdana" w:hAnsi="Verdana" w:cs="Tahoma"/>
          <w:b/>
          <w:sz w:val="16"/>
          <w:szCs w:val="18"/>
          <w:u w:val="single"/>
        </w:rPr>
        <w:t>Tessenowstr</w:t>
      </w:r>
      <w:proofErr w:type="spellEnd"/>
      <w:r w:rsidR="00297A4E" w:rsidRPr="00FC17BC">
        <w:rPr>
          <w:rFonts w:ascii="Verdana" w:hAnsi="Verdana" w:cs="Tahoma"/>
          <w:b/>
          <w:sz w:val="16"/>
          <w:szCs w:val="18"/>
          <w:u w:val="single"/>
        </w:rPr>
        <w:t>. 6    54295</w:t>
      </w:r>
      <w:r w:rsidR="00340880" w:rsidRPr="00FC17BC">
        <w:rPr>
          <w:rFonts w:ascii="Verdana" w:hAnsi="Verdana" w:cs="Tahoma"/>
          <w:b/>
          <w:sz w:val="16"/>
          <w:szCs w:val="18"/>
          <w:u w:val="single"/>
        </w:rPr>
        <w:t xml:space="preserve"> Trier</w:t>
      </w:r>
      <w:r w:rsidR="00340880" w:rsidRPr="00FC17BC">
        <w:rPr>
          <w:rFonts w:ascii="Verdana" w:hAnsi="Verdana" w:cs="Tahoma"/>
          <w:b/>
          <w:sz w:val="16"/>
          <w:szCs w:val="18"/>
        </w:rPr>
        <w:tab/>
      </w:r>
      <w:r w:rsidR="00340880" w:rsidRPr="00FC17BC">
        <w:rPr>
          <w:rFonts w:ascii="Verdana" w:hAnsi="Verdana" w:cs="Tahoma"/>
          <w:b/>
          <w:sz w:val="18"/>
          <w:szCs w:val="18"/>
        </w:rPr>
        <w:tab/>
      </w:r>
    </w:p>
    <w:p w14:paraId="18652113" w14:textId="567D178A" w:rsidR="00B908EA" w:rsidRDefault="00B908EA" w:rsidP="002A0B22">
      <w:pPr>
        <w:rPr>
          <w:rFonts w:ascii="Verdana" w:hAnsi="Verdana" w:cs="Tahoma"/>
          <w:sz w:val="18"/>
          <w:szCs w:val="18"/>
        </w:rPr>
      </w:pPr>
    </w:p>
    <w:p w14:paraId="17FCE48C" w14:textId="5BD89969" w:rsidR="007B5D7B" w:rsidRDefault="007B5D7B" w:rsidP="002A0B22">
      <w:pPr>
        <w:rPr>
          <w:rFonts w:ascii="Verdana" w:hAnsi="Verdana" w:cs="Tahoma"/>
          <w:sz w:val="18"/>
          <w:szCs w:val="18"/>
        </w:rPr>
      </w:pPr>
    </w:p>
    <w:p w14:paraId="6C0045CE" w14:textId="6182D237" w:rsidR="007B5D7B" w:rsidRDefault="007B5D7B" w:rsidP="002A0B22">
      <w:pPr>
        <w:rPr>
          <w:rFonts w:ascii="Verdana" w:hAnsi="Verdana" w:cs="Tahoma"/>
          <w:sz w:val="18"/>
          <w:szCs w:val="18"/>
        </w:rPr>
      </w:pPr>
    </w:p>
    <w:p w14:paraId="72C774D9" w14:textId="68DAA61C" w:rsidR="007B5D7B" w:rsidRDefault="007B5D7B" w:rsidP="002A0B22">
      <w:pPr>
        <w:rPr>
          <w:rFonts w:ascii="Verdana" w:hAnsi="Verdana" w:cs="Tahoma"/>
          <w:sz w:val="18"/>
          <w:szCs w:val="18"/>
        </w:rPr>
      </w:pPr>
    </w:p>
    <w:p w14:paraId="272374FD" w14:textId="164BC835" w:rsidR="007B5D7B" w:rsidRDefault="007B5D7B" w:rsidP="002A0B22">
      <w:pPr>
        <w:rPr>
          <w:rFonts w:ascii="Verdana" w:hAnsi="Verdana" w:cs="Tahoma"/>
          <w:sz w:val="18"/>
          <w:szCs w:val="18"/>
        </w:rPr>
      </w:pPr>
    </w:p>
    <w:p w14:paraId="744C58DD" w14:textId="2FFA1EA8" w:rsidR="007B5D7B" w:rsidRDefault="007B5D7B" w:rsidP="002A0B22">
      <w:pPr>
        <w:rPr>
          <w:rFonts w:ascii="Verdana" w:hAnsi="Verdana" w:cs="Tahoma"/>
          <w:sz w:val="18"/>
          <w:szCs w:val="18"/>
        </w:rPr>
      </w:pPr>
    </w:p>
    <w:p w14:paraId="2976DCFD" w14:textId="5008941A" w:rsidR="007B5D7B" w:rsidRDefault="007B5D7B" w:rsidP="002A0B22">
      <w:pPr>
        <w:rPr>
          <w:rFonts w:ascii="Verdana" w:hAnsi="Verdana" w:cs="Tahoma"/>
          <w:sz w:val="18"/>
          <w:szCs w:val="18"/>
        </w:rPr>
      </w:pPr>
    </w:p>
    <w:p w14:paraId="74267A24" w14:textId="0328A8F9" w:rsidR="007B5D7B" w:rsidRDefault="007B5D7B" w:rsidP="002A0B22">
      <w:pPr>
        <w:rPr>
          <w:rFonts w:ascii="Verdana" w:hAnsi="Verdana" w:cs="Tahoma"/>
          <w:sz w:val="18"/>
          <w:szCs w:val="18"/>
        </w:rPr>
      </w:pPr>
    </w:p>
    <w:p w14:paraId="0B33323A" w14:textId="641865D6" w:rsidR="007B5D7B" w:rsidRDefault="007B5D7B" w:rsidP="002A0B22">
      <w:pPr>
        <w:rPr>
          <w:rFonts w:ascii="Verdana" w:hAnsi="Verdana" w:cs="Tahoma"/>
          <w:sz w:val="18"/>
          <w:szCs w:val="18"/>
        </w:rPr>
      </w:pPr>
    </w:p>
    <w:p w14:paraId="1707B084" w14:textId="1D0B6F67" w:rsidR="00581BD9" w:rsidRDefault="00581BD9" w:rsidP="002A0B22">
      <w:pPr>
        <w:rPr>
          <w:rFonts w:ascii="Verdana" w:hAnsi="Verdana" w:cs="Tahoma"/>
          <w:sz w:val="18"/>
          <w:szCs w:val="18"/>
        </w:rPr>
      </w:pPr>
    </w:p>
    <w:p w14:paraId="014789BD" w14:textId="77777777" w:rsidR="004645C2" w:rsidRDefault="004645C2" w:rsidP="002A0B22">
      <w:pPr>
        <w:rPr>
          <w:rFonts w:ascii="Verdana" w:hAnsi="Verdana" w:cs="Tahoma"/>
          <w:sz w:val="18"/>
          <w:szCs w:val="18"/>
        </w:rPr>
      </w:pPr>
    </w:p>
    <w:p w14:paraId="59C20449" w14:textId="56E4F7EA" w:rsidR="00581BD9" w:rsidRPr="00581BD9" w:rsidRDefault="00D849F2" w:rsidP="00581BD9">
      <w:pPr>
        <w:rPr>
          <w:b/>
          <w:bCs/>
          <w:sz w:val="32"/>
          <w:szCs w:val="32"/>
        </w:rPr>
      </w:pPr>
      <w:r w:rsidRPr="00581BD9">
        <w:rPr>
          <w:b/>
          <w:bCs/>
          <w:sz w:val="32"/>
          <w:szCs w:val="32"/>
        </w:rPr>
        <w:t xml:space="preserve"> </w:t>
      </w:r>
      <w:r w:rsidR="00581BD9" w:rsidRPr="00581BD9">
        <w:rPr>
          <w:b/>
          <w:bCs/>
          <w:sz w:val="32"/>
          <w:szCs w:val="32"/>
        </w:rPr>
        <w:t>Anmeldung</w:t>
      </w:r>
      <w:r w:rsidR="004645C2">
        <w:rPr>
          <w:b/>
          <w:bCs/>
          <w:sz w:val="32"/>
          <w:szCs w:val="32"/>
        </w:rPr>
        <w:t xml:space="preserve"> zum</w:t>
      </w:r>
      <w:r w:rsidR="00581BD9" w:rsidRPr="00581BD9">
        <w:rPr>
          <w:b/>
          <w:bCs/>
          <w:sz w:val="32"/>
          <w:szCs w:val="32"/>
        </w:rPr>
        <w:t xml:space="preserve"> 20.09.</w:t>
      </w:r>
      <w:r w:rsidR="00581BD9">
        <w:rPr>
          <w:b/>
          <w:bCs/>
          <w:sz w:val="32"/>
          <w:szCs w:val="32"/>
        </w:rPr>
        <w:t>2026</w:t>
      </w:r>
    </w:p>
    <w:p w14:paraId="032B5D62" w14:textId="77777777" w:rsidR="00581BD9" w:rsidRPr="00581BD9" w:rsidRDefault="00581BD9" w:rsidP="00581BD9">
      <w:pPr>
        <w:rPr>
          <w:sz w:val="22"/>
          <w:szCs w:val="22"/>
        </w:rPr>
      </w:pPr>
    </w:p>
    <w:p w14:paraId="73F4E3B5" w14:textId="77777777" w:rsidR="00581BD9" w:rsidRDefault="00581BD9" w:rsidP="00581BD9">
      <w:pPr>
        <w:rPr>
          <w:sz w:val="28"/>
          <w:szCs w:val="28"/>
        </w:rPr>
      </w:pPr>
    </w:p>
    <w:p w14:paraId="31AA2B8E" w14:textId="14BEBA11" w:rsidR="00581BD9" w:rsidRPr="00581BD9" w:rsidRDefault="00581BD9" w:rsidP="00581BD9">
      <w:pPr>
        <w:rPr>
          <w:sz w:val="28"/>
          <w:szCs w:val="28"/>
        </w:rPr>
      </w:pPr>
      <w:r w:rsidRPr="00581BD9">
        <w:rPr>
          <w:sz w:val="28"/>
          <w:szCs w:val="28"/>
        </w:rPr>
        <w:t>Name: ______________________________________________</w:t>
      </w:r>
    </w:p>
    <w:p w14:paraId="6855ADD8" w14:textId="77777777" w:rsidR="00581BD9" w:rsidRPr="00581BD9" w:rsidRDefault="00581BD9" w:rsidP="00581BD9">
      <w:pPr>
        <w:rPr>
          <w:sz w:val="28"/>
          <w:szCs w:val="28"/>
        </w:rPr>
      </w:pPr>
    </w:p>
    <w:p w14:paraId="39FB1E59" w14:textId="77777777" w:rsidR="00581BD9" w:rsidRPr="00581BD9" w:rsidRDefault="00581BD9" w:rsidP="00581BD9">
      <w:pPr>
        <w:rPr>
          <w:sz w:val="28"/>
          <w:szCs w:val="28"/>
        </w:rPr>
      </w:pPr>
      <w:r w:rsidRPr="00581BD9">
        <w:rPr>
          <w:sz w:val="28"/>
          <w:szCs w:val="28"/>
        </w:rPr>
        <w:t>Vorname: ___________________________________________</w:t>
      </w:r>
    </w:p>
    <w:p w14:paraId="71C7FEDE" w14:textId="77777777" w:rsidR="00581BD9" w:rsidRPr="00581BD9" w:rsidRDefault="00581BD9" w:rsidP="00581BD9">
      <w:pPr>
        <w:rPr>
          <w:sz w:val="28"/>
          <w:szCs w:val="28"/>
        </w:rPr>
      </w:pPr>
    </w:p>
    <w:p w14:paraId="20896FE1" w14:textId="77777777" w:rsidR="00581BD9" w:rsidRPr="00581BD9" w:rsidRDefault="00581BD9" w:rsidP="00581BD9">
      <w:pPr>
        <w:rPr>
          <w:sz w:val="28"/>
          <w:szCs w:val="28"/>
        </w:rPr>
      </w:pPr>
      <w:r w:rsidRPr="00581BD9">
        <w:rPr>
          <w:sz w:val="28"/>
          <w:szCs w:val="28"/>
        </w:rPr>
        <w:t>Adresse: ____________________________________________</w:t>
      </w:r>
    </w:p>
    <w:p w14:paraId="5395CD80" w14:textId="77777777" w:rsidR="00581BD9" w:rsidRPr="00581BD9" w:rsidRDefault="00581BD9" w:rsidP="00581BD9">
      <w:pPr>
        <w:rPr>
          <w:sz w:val="28"/>
          <w:szCs w:val="28"/>
        </w:rPr>
      </w:pPr>
    </w:p>
    <w:p w14:paraId="34F97B45" w14:textId="77777777" w:rsidR="00581BD9" w:rsidRPr="00581BD9" w:rsidRDefault="00581BD9" w:rsidP="00581BD9">
      <w:pPr>
        <w:rPr>
          <w:sz w:val="28"/>
          <w:szCs w:val="28"/>
        </w:rPr>
      </w:pPr>
      <w:r w:rsidRPr="00581BD9">
        <w:rPr>
          <w:sz w:val="28"/>
          <w:szCs w:val="28"/>
        </w:rPr>
        <w:t>PLZ / Ort: __________________________________________</w:t>
      </w:r>
    </w:p>
    <w:p w14:paraId="61FAE2C0" w14:textId="77777777" w:rsidR="00581BD9" w:rsidRPr="00581BD9" w:rsidRDefault="00581BD9" w:rsidP="00581BD9">
      <w:pPr>
        <w:rPr>
          <w:sz w:val="28"/>
          <w:szCs w:val="28"/>
        </w:rPr>
      </w:pPr>
    </w:p>
    <w:p w14:paraId="70D9D409" w14:textId="77777777" w:rsidR="00581BD9" w:rsidRPr="00581BD9" w:rsidRDefault="00581BD9" w:rsidP="00581BD9">
      <w:pPr>
        <w:rPr>
          <w:sz w:val="28"/>
          <w:szCs w:val="28"/>
        </w:rPr>
      </w:pPr>
      <w:r w:rsidRPr="00581BD9">
        <w:rPr>
          <w:sz w:val="28"/>
          <w:szCs w:val="28"/>
        </w:rPr>
        <w:t>E-Mail: _____________________________________________</w:t>
      </w:r>
    </w:p>
    <w:p w14:paraId="6FA859DF" w14:textId="77777777" w:rsidR="00581BD9" w:rsidRPr="00581BD9" w:rsidRDefault="00581BD9" w:rsidP="00581BD9">
      <w:pPr>
        <w:rPr>
          <w:sz w:val="28"/>
          <w:szCs w:val="28"/>
        </w:rPr>
      </w:pPr>
    </w:p>
    <w:p w14:paraId="288CC2EA" w14:textId="77777777" w:rsidR="00581BD9" w:rsidRPr="00581BD9" w:rsidRDefault="00581BD9" w:rsidP="00581BD9">
      <w:pPr>
        <w:rPr>
          <w:sz w:val="28"/>
          <w:szCs w:val="28"/>
        </w:rPr>
      </w:pPr>
      <w:r w:rsidRPr="00581BD9">
        <w:rPr>
          <w:sz w:val="28"/>
          <w:szCs w:val="28"/>
        </w:rPr>
        <w:t>Telefon: ____________________________________________</w:t>
      </w:r>
    </w:p>
    <w:p w14:paraId="3B1E4B12" w14:textId="77777777" w:rsidR="00581BD9" w:rsidRPr="00581BD9" w:rsidRDefault="00581BD9" w:rsidP="00581BD9">
      <w:pPr>
        <w:rPr>
          <w:sz w:val="28"/>
          <w:szCs w:val="28"/>
        </w:rPr>
      </w:pPr>
    </w:p>
    <w:p w14:paraId="7D6EA5DC" w14:textId="77777777" w:rsidR="00581BD9" w:rsidRPr="00581BD9" w:rsidRDefault="00581BD9" w:rsidP="00581BD9">
      <w:pPr>
        <w:rPr>
          <w:sz w:val="28"/>
          <w:szCs w:val="28"/>
        </w:rPr>
      </w:pPr>
    </w:p>
    <w:p w14:paraId="18DDF617" w14:textId="6FBE8A4F" w:rsidR="00581BD9" w:rsidRPr="00581BD9" w:rsidRDefault="00581BD9" w:rsidP="00581BD9">
      <w:pPr>
        <w:rPr>
          <w:sz w:val="28"/>
          <w:szCs w:val="28"/>
        </w:rPr>
      </w:pPr>
      <w:r w:rsidRPr="00581BD9">
        <w:rPr>
          <w:sz w:val="28"/>
          <w:szCs w:val="28"/>
        </w:rPr>
        <w:t>Hiermit melde ich mich</w:t>
      </w:r>
      <w:r w:rsidR="004645C2">
        <w:rPr>
          <w:sz w:val="28"/>
          <w:szCs w:val="28"/>
        </w:rPr>
        <w:t xml:space="preserve"> (bzw. für………. Personen) an:</w:t>
      </w:r>
    </w:p>
    <w:p w14:paraId="45A2C615" w14:textId="2346D7F1" w:rsidR="00581BD9" w:rsidRPr="00581BD9" w:rsidRDefault="00581BD9" w:rsidP="00581BD9">
      <w:pPr>
        <w:rPr>
          <w:i/>
          <w:iCs/>
          <w:sz w:val="28"/>
          <w:szCs w:val="28"/>
        </w:rPr>
      </w:pPr>
      <w:r w:rsidRPr="00581BD9">
        <w:rPr>
          <w:i/>
          <w:iCs/>
          <w:sz w:val="28"/>
          <w:szCs w:val="28"/>
        </w:rPr>
        <w:t>Bitte ankreuzen</w:t>
      </w:r>
    </w:p>
    <w:p w14:paraId="1095FC4F" w14:textId="77777777" w:rsidR="00581BD9" w:rsidRPr="00581BD9" w:rsidRDefault="00581BD9" w:rsidP="00581BD9">
      <w:pPr>
        <w:rPr>
          <w:sz w:val="28"/>
          <w:szCs w:val="28"/>
        </w:rPr>
      </w:pPr>
    </w:p>
    <w:p w14:paraId="64FD0CA8" w14:textId="279ED2DC" w:rsidR="00581BD9" w:rsidRPr="00581BD9" w:rsidRDefault="00581BD9" w:rsidP="00581BD9">
      <w:pPr>
        <w:rPr>
          <w:sz w:val="28"/>
          <w:szCs w:val="28"/>
        </w:rPr>
      </w:pPr>
      <w:r w:rsidRPr="00581BD9">
        <w:rPr>
          <w:sz w:val="40"/>
          <w:szCs w:val="40"/>
        </w:rPr>
        <w:t xml:space="preserve">□ </w:t>
      </w:r>
      <w:r w:rsidRPr="00581BD9">
        <w:rPr>
          <w:sz w:val="28"/>
          <w:szCs w:val="28"/>
        </w:rPr>
        <w:t>Mittagessen</w:t>
      </w:r>
    </w:p>
    <w:p w14:paraId="5ADB7E71" w14:textId="77777777" w:rsidR="00581BD9" w:rsidRPr="00581BD9" w:rsidRDefault="00581BD9" w:rsidP="00581BD9">
      <w:pPr>
        <w:rPr>
          <w:sz w:val="28"/>
          <w:szCs w:val="28"/>
        </w:rPr>
      </w:pPr>
    </w:p>
    <w:p w14:paraId="318EA718" w14:textId="595AC66A" w:rsidR="00581BD9" w:rsidRPr="00581BD9" w:rsidRDefault="00581BD9" w:rsidP="00581BD9">
      <w:pPr>
        <w:rPr>
          <w:sz w:val="28"/>
          <w:szCs w:val="28"/>
        </w:rPr>
      </w:pPr>
      <w:r w:rsidRPr="00581BD9">
        <w:rPr>
          <w:sz w:val="40"/>
          <w:szCs w:val="40"/>
        </w:rPr>
        <w:t xml:space="preserve">□ </w:t>
      </w:r>
      <w:r w:rsidR="004645C2">
        <w:rPr>
          <w:sz w:val="28"/>
          <w:szCs w:val="28"/>
        </w:rPr>
        <w:t>Jahreshauptversammlung der KLB Trier</w:t>
      </w:r>
    </w:p>
    <w:p w14:paraId="48AD08BA" w14:textId="77777777" w:rsidR="00581BD9" w:rsidRPr="00581BD9" w:rsidRDefault="00581BD9" w:rsidP="00581BD9">
      <w:pPr>
        <w:rPr>
          <w:sz w:val="28"/>
          <w:szCs w:val="28"/>
        </w:rPr>
      </w:pPr>
    </w:p>
    <w:p w14:paraId="3134AC93" w14:textId="4024A64E" w:rsidR="00581BD9" w:rsidRDefault="00581BD9" w:rsidP="00581BD9">
      <w:pPr>
        <w:rPr>
          <w:sz w:val="28"/>
          <w:szCs w:val="28"/>
        </w:rPr>
      </w:pPr>
      <w:r w:rsidRPr="00581BD9">
        <w:rPr>
          <w:sz w:val="40"/>
          <w:szCs w:val="40"/>
        </w:rPr>
        <w:t>□</w:t>
      </w:r>
      <w:r>
        <w:rPr>
          <w:sz w:val="40"/>
          <w:szCs w:val="40"/>
        </w:rPr>
        <w:t xml:space="preserve"> </w:t>
      </w:r>
      <w:r w:rsidRPr="00581BD9">
        <w:rPr>
          <w:sz w:val="28"/>
          <w:szCs w:val="28"/>
        </w:rPr>
        <w:t>Vortrag „Wie viel ist genug?“</w:t>
      </w:r>
    </w:p>
    <w:p w14:paraId="1EB823B9" w14:textId="77777777" w:rsidR="00581BD9" w:rsidRPr="00581BD9" w:rsidRDefault="00581BD9" w:rsidP="00581BD9">
      <w:pPr>
        <w:rPr>
          <w:sz w:val="28"/>
          <w:szCs w:val="28"/>
        </w:rPr>
      </w:pPr>
    </w:p>
    <w:p w14:paraId="05132ACD" w14:textId="77777777" w:rsidR="00CE0048" w:rsidRDefault="00CE0048" w:rsidP="00581BD9">
      <w:pPr>
        <w:jc w:val="both"/>
        <w:rPr>
          <w:sz w:val="28"/>
          <w:szCs w:val="28"/>
        </w:rPr>
      </w:pPr>
    </w:p>
    <w:p w14:paraId="0E7AAE7B" w14:textId="65C9AD88" w:rsidR="00581BD9" w:rsidRDefault="00581BD9" w:rsidP="00581BD9">
      <w:pPr>
        <w:jc w:val="both"/>
        <w:rPr>
          <w:sz w:val="28"/>
          <w:szCs w:val="28"/>
        </w:rPr>
      </w:pPr>
      <w:r w:rsidRPr="00581BD9">
        <w:rPr>
          <w:sz w:val="28"/>
          <w:szCs w:val="28"/>
        </w:rPr>
        <w:t>Ort, Datum: _________________________________________</w:t>
      </w:r>
    </w:p>
    <w:p w14:paraId="4C334422" w14:textId="77777777" w:rsidR="00CE0048" w:rsidRDefault="00CE0048" w:rsidP="00581BD9">
      <w:pPr>
        <w:jc w:val="both"/>
        <w:rPr>
          <w:sz w:val="28"/>
          <w:szCs w:val="28"/>
        </w:rPr>
      </w:pPr>
    </w:p>
    <w:p w14:paraId="55A9334A" w14:textId="77777777" w:rsidR="00160B33" w:rsidRPr="00581BD9" w:rsidRDefault="00160B33" w:rsidP="00581BD9">
      <w:pPr>
        <w:jc w:val="both"/>
        <w:rPr>
          <w:sz w:val="28"/>
          <w:szCs w:val="28"/>
        </w:rPr>
      </w:pPr>
    </w:p>
    <w:p w14:paraId="0ED11DC4" w14:textId="56035C67" w:rsidR="00D849F2" w:rsidRPr="004B4346" w:rsidRDefault="00581BD9" w:rsidP="00581BD9">
      <w:pPr>
        <w:jc w:val="both"/>
        <w:rPr>
          <w:sz w:val="22"/>
          <w:szCs w:val="22"/>
        </w:rPr>
      </w:pPr>
      <w:r w:rsidRPr="00581BD9">
        <w:rPr>
          <w:sz w:val="28"/>
          <w:szCs w:val="28"/>
        </w:rPr>
        <w:t>Unterschrift: ________________________________________</w:t>
      </w:r>
    </w:p>
    <w:sectPr w:rsidR="00D849F2" w:rsidRPr="004B4346" w:rsidSect="005B6126">
      <w:footerReference w:type="default" r:id="rId11"/>
      <w:pgSz w:w="11906" w:h="16838" w:code="9"/>
      <w:pgMar w:top="454" w:right="924" w:bottom="249" w:left="1247" w:header="709" w:footer="25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D08B1" w14:textId="77777777" w:rsidR="00F11B43" w:rsidRDefault="00F11B43">
      <w:r>
        <w:separator/>
      </w:r>
    </w:p>
  </w:endnote>
  <w:endnote w:type="continuationSeparator" w:id="0">
    <w:p w14:paraId="5283F616" w14:textId="77777777" w:rsidR="00F11B43" w:rsidRDefault="00F11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35DB7" w14:textId="1B04294A" w:rsidR="00782DE4" w:rsidRPr="00B8501B" w:rsidRDefault="00E007D3" w:rsidP="00B8501B">
    <w:pPr>
      <w:pStyle w:val="Fuzeile"/>
    </w:pPr>
    <w:r>
      <w:t>Geschäftszeiten: Dienstag u. Donnerstag 9:00-12:00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E9994" w14:textId="77777777" w:rsidR="00F11B43" w:rsidRDefault="00F11B43">
      <w:r>
        <w:separator/>
      </w:r>
    </w:p>
  </w:footnote>
  <w:footnote w:type="continuationSeparator" w:id="0">
    <w:p w14:paraId="1765DE52" w14:textId="77777777" w:rsidR="00F11B43" w:rsidRDefault="00F11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054EE"/>
    <w:multiLevelType w:val="hybridMultilevel"/>
    <w:tmpl w:val="04E66E24"/>
    <w:lvl w:ilvl="0" w:tplc="04070011">
      <w:start w:val="1"/>
      <w:numFmt w:val="decimal"/>
      <w:lvlText w:val="%1)"/>
      <w:lvlJc w:val="left"/>
      <w:pPr>
        <w:ind w:left="1230" w:hanging="360"/>
      </w:pPr>
    </w:lvl>
    <w:lvl w:ilvl="1" w:tplc="04070019" w:tentative="1">
      <w:start w:val="1"/>
      <w:numFmt w:val="lowerLetter"/>
      <w:lvlText w:val="%2."/>
      <w:lvlJc w:val="left"/>
      <w:pPr>
        <w:ind w:left="1950" w:hanging="360"/>
      </w:pPr>
    </w:lvl>
    <w:lvl w:ilvl="2" w:tplc="0407001B" w:tentative="1">
      <w:start w:val="1"/>
      <w:numFmt w:val="lowerRoman"/>
      <w:lvlText w:val="%3."/>
      <w:lvlJc w:val="right"/>
      <w:pPr>
        <w:ind w:left="2670" w:hanging="180"/>
      </w:pPr>
    </w:lvl>
    <w:lvl w:ilvl="3" w:tplc="0407000F" w:tentative="1">
      <w:start w:val="1"/>
      <w:numFmt w:val="decimal"/>
      <w:lvlText w:val="%4."/>
      <w:lvlJc w:val="left"/>
      <w:pPr>
        <w:ind w:left="3390" w:hanging="360"/>
      </w:pPr>
    </w:lvl>
    <w:lvl w:ilvl="4" w:tplc="04070019" w:tentative="1">
      <w:start w:val="1"/>
      <w:numFmt w:val="lowerLetter"/>
      <w:lvlText w:val="%5."/>
      <w:lvlJc w:val="left"/>
      <w:pPr>
        <w:ind w:left="4110" w:hanging="360"/>
      </w:pPr>
    </w:lvl>
    <w:lvl w:ilvl="5" w:tplc="0407001B" w:tentative="1">
      <w:start w:val="1"/>
      <w:numFmt w:val="lowerRoman"/>
      <w:lvlText w:val="%6."/>
      <w:lvlJc w:val="right"/>
      <w:pPr>
        <w:ind w:left="4830" w:hanging="180"/>
      </w:pPr>
    </w:lvl>
    <w:lvl w:ilvl="6" w:tplc="0407000F" w:tentative="1">
      <w:start w:val="1"/>
      <w:numFmt w:val="decimal"/>
      <w:lvlText w:val="%7."/>
      <w:lvlJc w:val="left"/>
      <w:pPr>
        <w:ind w:left="5550" w:hanging="360"/>
      </w:pPr>
    </w:lvl>
    <w:lvl w:ilvl="7" w:tplc="04070019" w:tentative="1">
      <w:start w:val="1"/>
      <w:numFmt w:val="lowerLetter"/>
      <w:lvlText w:val="%8."/>
      <w:lvlJc w:val="left"/>
      <w:pPr>
        <w:ind w:left="6270" w:hanging="360"/>
      </w:pPr>
    </w:lvl>
    <w:lvl w:ilvl="8" w:tplc="0407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" w15:restartNumberingAfterBreak="0">
    <w:nsid w:val="0DE7001F"/>
    <w:multiLevelType w:val="hybridMultilevel"/>
    <w:tmpl w:val="0B38B61E"/>
    <w:lvl w:ilvl="0" w:tplc="D65AC702">
      <w:start w:val="6762"/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5AE1"/>
    <w:multiLevelType w:val="hybridMultilevel"/>
    <w:tmpl w:val="8E6AEDCE"/>
    <w:lvl w:ilvl="0" w:tplc="6EF87E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97768"/>
    <w:multiLevelType w:val="hybridMultilevel"/>
    <w:tmpl w:val="F07A3E74"/>
    <w:lvl w:ilvl="0" w:tplc="A53C723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11705"/>
    <w:multiLevelType w:val="hybridMultilevel"/>
    <w:tmpl w:val="229653A6"/>
    <w:lvl w:ilvl="0" w:tplc="3EC6B584"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B2550"/>
    <w:multiLevelType w:val="hybridMultilevel"/>
    <w:tmpl w:val="690C7D32"/>
    <w:lvl w:ilvl="0" w:tplc="0407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3648CF"/>
    <w:multiLevelType w:val="hybridMultilevel"/>
    <w:tmpl w:val="A106DCEC"/>
    <w:lvl w:ilvl="0" w:tplc="A0485C92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403B4DB4"/>
    <w:multiLevelType w:val="hybridMultilevel"/>
    <w:tmpl w:val="486CC5FA"/>
    <w:lvl w:ilvl="0" w:tplc="6F7A38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0811E6"/>
    <w:multiLevelType w:val="hybridMultilevel"/>
    <w:tmpl w:val="D75A5728"/>
    <w:lvl w:ilvl="0" w:tplc="953CC10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FAC3A04"/>
    <w:multiLevelType w:val="hybridMultilevel"/>
    <w:tmpl w:val="2124D160"/>
    <w:lvl w:ilvl="0" w:tplc="9E72028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F10811"/>
    <w:multiLevelType w:val="hybridMultilevel"/>
    <w:tmpl w:val="3B8CD7C8"/>
    <w:lvl w:ilvl="0" w:tplc="F63055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1C6D89"/>
    <w:multiLevelType w:val="hybridMultilevel"/>
    <w:tmpl w:val="AD88DECC"/>
    <w:lvl w:ilvl="0" w:tplc="972265E6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235668"/>
    <w:multiLevelType w:val="hybridMultilevel"/>
    <w:tmpl w:val="BE660672"/>
    <w:lvl w:ilvl="0" w:tplc="CAA4A7B8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6F34D9"/>
    <w:multiLevelType w:val="hybridMultilevel"/>
    <w:tmpl w:val="63566020"/>
    <w:lvl w:ilvl="0" w:tplc="FAE0F346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2"/>
  </w:num>
  <w:num w:numId="5">
    <w:abstractNumId w:val="5"/>
  </w:num>
  <w:num w:numId="6">
    <w:abstractNumId w:val="8"/>
  </w:num>
  <w:num w:numId="7">
    <w:abstractNumId w:val="3"/>
  </w:num>
  <w:num w:numId="8">
    <w:abstractNumId w:val="6"/>
  </w:num>
  <w:num w:numId="9">
    <w:abstractNumId w:val="11"/>
  </w:num>
  <w:num w:numId="10">
    <w:abstractNumId w:val="13"/>
  </w:num>
  <w:num w:numId="11">
    <w:abstractNumId w:val="12"/>
  </w:num>
  <w:num w:numId="12">
    <w:abstractNumId w:val="10"/>
  </w:num>
  <w:num w:numId="13">
    <w:abstractNumId w:val="4"/>
  </w:num>
  <w:num w:numId="14">
    <w:abstractNumId w:val="7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95A"/>
    <w:rsid w:val="00002636"/>
    <w:rsid w:val="000049C2"/>
    <w:rsid w:val="00005FA7"/>
    <w:rsid w:val="000112E3"/>
    <w:rsid w:val="000168FF"/>
    <w:rsid w:val="000419CB"/>
    <w:rsid w:val="00057716"/>
    <w:rsid w:val="000721B5"/>
    <w:rsid w:val="000801D0"/>
    <w:rsid w:val="00087643"/>
    <w:rsid w:val="000B60DA"/>
    <w:rsid w:val="000D04A6"/>
    <w:rsid w:val="000E4CE3"/>
    <w:rsid w:val="000E728F"/>
    <w:rsid w:val="00117681"/>
    <w:rsid w:val="00122143"/>
    <w:rsid w:val="001332AA"/>
    <w:rsid w:val="001371B9"/>
    <w:rsid w:val="00140A89"/>
    <w:rsid w:val="001524FD"/>
    <w:rsid w:val="00160B33"/>
    <w:rsid w:val="001633D7"/>
    <w:rsid w:val="00167DB9"/>
    <w:rsid w:val="001B0943"/>
    <w:rsid w:val="001C7593"/>
    <w:rsid w:val="001D1184"/>
    <w:rsid w:val="001E751C"/>
    <w:rsid w:val="001F158F"/>
    <w:rsid w:val="001F4EE6"/>
    <w:rsid w:val="00204830"/>
    <w:rsid w:val="00216EBC"/>
    <w:rsid w:val="00217144"/>
    <w:rsid w:val="002250CB"/>
    <w:rsid w:val="002322A9"/>
    <w:rsid w:val="002342E9"/>
    <w:rsid w:val="00241FAC"/>
    <w:rsid w:val="00264A5C"/>
    <w:rsid w:val="00264FAA"/>
    <w:rsid w:val="0027440F"/>
    <w:rsid w:val="00283387"/>
    <w:rsid w:val="00297A4E"/>
    <w:rsid w:val="002A0B22"/>
    <w:rsid w:val="002A2921"/>
    <w:rsid w:val="002A2C35"/>
    <w:rsid w:val="002A5469"/>
    <w:rsid w:val="002A6065"/>
    <w:rsid w:val="002A717D"/>
    <w:rsid w:val="002B2B0E"/>
    <w:rsid w:val="002B64E9"/>
    <w:rsid w:val="002D10D4"/>
    <w:rsid w:val="002F4A27"/>
    <w:rsid w:val="00340880"/>
    <w:rsid w:val="00342379"/>
    <w:rsid w:val="003517FC"/>
    <w:rsid w:val="003539D9"/>
    <w:rsid w:val="003550E0"/>
    <w:rsid w:val="00371EF8"/>
    <w:rsid w:val="00372F5A"/>
    <w:rsid w:val="00376C29"/>
    <w:rsid w:val="00377308"/>
    <w:rsid w:val="003911FF"/>
    <w:rsid w:val="00394696"/>
    <w:rsid w:val="00396C2F"/>
    <w:rsid w:val="003A5634"/>
    <w:rsid w:val="003A71F6"/>
    <w:rsid w:val="003B2B15"/>
    <w:rsid w:val="003B3FEE"/>
    <w:rsid w:val="003B40A1"/>
    <w:rsid w:val="003C695C"/>
    <w:rsid w:val="003C69FC"/>
    <w:rsid w:val="003C7B0D"/>
    <w:rsid w:val="003F477C"/>
    <w:rsid w:val="003F67FC"/>
    <w:rsid w:val="0042004F"/>
    <w:rsid w:val="00421A88"/>
    <w:rsid w:val="004473B7"/>
    <w:rsid w:val="0046179C"/>
    <w:rsid w:val="004645C2"/>
    <w:rsid w:val="004877ED"/>
    <w:rsid w:val="00491A0E"/>
    <w:rsid w:val="00497632"/>
    <w:rsid w:val="004A054A"/>
    <w:rsid w:val="004A61FB"/>
    <w:rsid w:val="004B4346"/>
    <w:rsid w:val="004C57A7"/>
    <w:rsid w:val="004D26D7"/>
    <w:rsid w:val="004D4F0D"/>
    <w:rsid w:val="004E0999"/>
    <w:rsid w:val="00501B4C"/>
    <w:rsid w:val="00561320"/>
    <w:rsid w:val="00562BCE"/>
    <w:rsid w:val="00581BD9"/>
    <w:rsid w:val="00585970"/>
    <w:rsid w:val="00586C15"/>
    <w:rsid w:val="005872DC"/>
    <w:rsid w:val="005A0AE5"/>
    <w:rsid w:val="005B6126"/>
    <w:rsid w:val="005C0236"/>
    <w:rsid w:val="005D72E7"/>
    <w:rsid w:val="005D7C47"/>
    <w:rsid w:val="005E6421"/>
    <w:rsid w:val="00604472"/>
    <w:rsid w:val="00662083"/>
    <w:rsid w:val="00694E7E"/>
    <w:rsid w:val="006A5FEE"/>
    <w:rsid w:val="006C0FD5"/>
    <w:rsid w:val="006C217F"/>
    <w:rsid w:val="006D094E"/>
    <w:rsid w:val="006D7F5B"/>
    <w:rsid w:val="006F143C"/>
    <w:rsid w:val="006F2DF7"/>
    <w:rsid w:val="00721D04"/>
    <w:rsid w:val="0073309F"/>
    <w:rsid w:val="00734749"/>
    <w:rsid w:val="00737B41"/>
    <w:rsid w:val="00764A93"/>
    <w:rsid w:val="00782DE4"/>
    <w:rsid w:val="00783742"/>
    <w:rsid w:val="0078780E"/>
    <w:rsid w:val="007A3429"/>
    <w:rsid w:val="007A3F9D"/>
    <w:rsid w:val="007B5D7B"/>
    <w:rsid w:val="007D04CA"/>
    <w:rsid w:val="007D7ECE"/>
    <w:rsid w:val="007E3452"/>
    <w:rsid w:val="00817F8F"/>
    <w:rsid w:val="008255D0"/>
    <w:rsid w:val="008365B5"/>
    <w:rsid w:val="00841504"/>
    <w:rsid w:val="00843FED"/>
    <w:rsid w:val="00852405"/>
    <w:rsid w:val="008663EC"/>
    <w:rsid w:val="00871238"/>
    <w:rsid w:val="00874C5B"/>
    <w:rsid w:val="00880174"/>
    <w:rsid w:val="00882310"/>
    <w:rsid w:val="00886F85"/>
    <w:rsid w:val="008A0CAA"/>
    <w:rsid w:val="008A595A"/>
    <w:rsid w:val="008B2E59"/>
    <w:rsid w:val="008B3A00"/>
    <w:rsid w:val="008C185B"/>
    <w:rsid w:val="008C4DFC"/>
    <w:rsid w:val="008F12CC"/>
    <w:rsid w:val="008F7D39"/>
    <w:rsid w:val="0090336E"/>
    <w:rsid w:val="00933040"/>
    <w:rsid w:val="00933DA0"/>
    <w:rsid w:val="0093594B"/>
    <w:rsid w:val="00941BB0"/>
    <w:rsid w:val="009513AF"/>
    <w:rsid w:val="00962B08"/>
    <w:rsid w:val="00970312"/>
    <w:rsid w:val="0098079D"/>
    <w:rsid w:val="00987B3D"/>
    <w:rsid w:val="009914B6"/>
    <w:rsid w:val="00994F92"/>
    <w:rsid w:val="00997A9E"/>
    <w:rsid w:val="00997F96"/>
    <w:rsid w:val="009A243F"/>
    <w:rsid w:val="009F57DE"/>
    <w:rsid w:val="00A141A8"/>
    <w:rsid w:val="00A2486E"/>
    <w:rsid w:val="00A277AF"/>
    <w:rsid w:val="00A34AE8"/>
    <w:rsid w:val="00A41662"/>
    <w:rsid w:val="00A47B3D"/>
    <w:rsid w:val="00A52EDE"/>
    <w:rsid w:val="00A57D65"/>
    <w:rsid w:val="00A645AC"/>
    <w:rsid w:val="00A727A9"/>
    <w:rsid w:val="00A86BCD"/>
    <w:rsid w:val="00A92778"/>
    <w:rsid w:val="00A93D20"/>
    <w:rsid w:val="00A96B7B"/>
    <w:rsid w:val="00AB1960"/>
    <w:rsid w:val="00AD125F"/>
    <w:rsid w:val="00AD573A"/>
    <w:rsid w:val="00AE4D69"/>
    <w:rsid w:val="00AF00AE"/>
    <w:rsid w:val="00B00712"/>
    <w:rsid w:val="00B17260"/>
    <w:rsid w:val="00B2181A"/>
    <w:rsid w:val="00B571A9"/>
    <w:rsid w:val="00B601F1"/>
    <w:rsid w:val="00B731AE"/>
    <w:rsid w:val="00B73EA3"/>
    <w:rsid w:val="00B776AC"/>
    <w:rsid w:val="00B80E0B"/>
    <w:rsid w:val="00B8189E"/>
    <w:rsid w:val="00B8501B"/>
    <w:rsid w:val="00B86E72"/>
    <w:rsid w:val="00B87B38"/>
    <w:rsid w:val="00B908EA"/>
    <w:rsid w:val="00BA73F8"/>
    <w:rsid w:val="00BB0A3F"/>
    <w:rsid w:val="00BB18F4"/>
    <w:rsid w:val="00BB7C17"/>
    <w:rsid w:val="00BD1723"/>
    <w:rsid w:val="00BE26CD"/>
    <w:rsid w:val="00BE7A6F"/>
    <w:rsid w:val="00BF6BDC"/>
    <w:rsid w:val="00C01C02"/>
    <w:rsid w:val="00C06BD5"/>
    <w:rsid w:val="00C11B83"/>
    <w:rsid w:val="00C42150"/>
    <w:rsid w:val="00C63810"/>
    <w:rsid w:val="00C95482"/>
    <w:rsid w:val="00CD0058"/>
    <w:rsid w:val="00CD6375"/>
    <w:rsid w:val="00CE0048"/>
    <w:rsid w:val="00CF3517"/>
    <w:rsid w:val="00D04732"/>
    <w:rsid w:val="00D10BF3"/>
    <w:rsid w:val="00D378EC"/>
    <w:rsid w:val="00D409A5"/>
    <w:rsid w:val="00D468B1"/>
    <w:rsid w:val="00D50434"/>
    <w:rsid w:val="00D61E9F"/>
    <w:rsid w:val="00D83044"/>
    <w:rsid w:val="00D849F2"/>
    <w:rsid w:val="00D85AF9"/>
    <w:rsid w:val="00D91C01"/>
    <w:rsid w:val="00DA57D4"/>
    <w:rsid w:val="00DC3884"/>
    <w:rsid w:val="00DD579A"/>
    <w:rsid w:val="00DE6971"/>
    <w:rsid w:val="00E007D3"/>
    <w:rsid w:val="00E07300"/>
    <w:rsid w:val="00E34EBA"/>
    <w:rsid w:val="00E67E27"/>
    <w:rsid w:val="00E72B62"/>
    <w:rsid w:val="00EA2249"/>
    <w:rsid w:val="00EA7095"/>
    <w:rsid w:val="00EB0013"/>
    <w:rsid w:val="00EB30F9"/>
    <w:rsid w:val="00EE2FA6"/>
    <w:rsid w:val="00EE5EA7"/>
    <w:rsid w:val="00F11B43"/>
    <w:rsid w:val="00F16147"/>
    <w:rsid w:val="00F171FA"/>
    <w:rsid w:val="00F33C25"/>
    <w:rsid w:val="00F33F44"/>
    <w:rsid w:val="00F61518"/>
    <w:rsid w:val="00F93A5B"/>
    <w:rsid w:val="00F958F7"/>
    <w:rsid w:val="00F97FEA"/>
    <w:rsid w:val="00FC17BC"/>
    <w:rsid w:val="00FD21BA"/>
    <w:rsid w:val="00FD496F"/>
    <w:rsid w:val="00FF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BAEA97"/>
  <w15:docId w15:val="{1AEDC99D-AEAA-48B5-A515-170BE224E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A0B22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2A0B2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372F5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372F5A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5A0A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02636"/>
    <w:pPr>
      <w:ind w:left="720"/>
      <w:contextualSpacing/>
    </w:pPr>
  </w:style>
  <w:style w:type="paragraph" w:styleId="Kopfzeile">
    <w:name w:val="header"/>
    <w:basedOn w:val="Standard"/>
    <w:link w:val="KopfzeileZchn"/>
    <w:rsid w:val="005B612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B6126"/>
    <w:rPr>
      <w:sz w:val="24"/>
      <w:szCs w:val="24"/>
    </w:rPr>
  </w:style>
  <w:style w:type="character" w:styleId="Hyperlink">
    <w:name w:val="Hyperlink"/>
    <w:basedOn w:val="Absatz-Standardschriftart"/>
    <w:unhideWhenUsed/>
    <w:rsid w:val="00FC17BC"/>
    <w:rPr>
      <w:color w:val="0563C1" w:themeColor="hyperlink"/>
      <w:u w:val="single"/>
    </w:rPr>
  </w:style>
  <w:style w:type="paragraph" w:styleId="KeinLeerraum">
    <w:name w:val="No Spacing"/>
    <w:aliases w:val="Br Innentext"/>
    <w:basedOn w:val="Standard"/>
    <w:uiPriority w:val="1"/>
    <w:qFormat/>
    <w:rsid w:val="003550E0"/>
    <w:pPr>
      <w:spacing w:before="120"/>
      <w:ind w:right="567"/>
      <w:jc w:val="both"/>
    </w:pPr>
    <w:rPr>
      <w:rFonts w:ascii="Verdana" w:hAnsi="Verdana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klb-trier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klb-trier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ilde%202\AppData\Local\Microsoft\Windows\INetCache\Content.Outlook\A0OF1HAV\BB%20mit%20Absend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04D39-FD9B-4F1E-A764-888C0A626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BB mit Absender.dotx</Template>
  <TotalTime>0</TotalTime>
  <Pages>1</Pages>
  <Words>107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KATHOLISCHE LANDVOLKBEWEGUNG</vt:lpstr>
    </vt:vector>
  </TitlesOfParts>
  <Company>Bischöfliches Generalvikariat Trier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KATHOLISCHE LANDVOLKBEWEGUNG</dc:title>
  <dc:subject/>
  <dc:creator>Hilde 2</dc:creator>
  <cp:keywords/>
  <dc:description/>
  <cp:lastModifiedBy>KLB</cp:lastModifiedBy>
  <cp:revision>6</cp:revision>
  <cp:lastPrinted>2026-08-13T07:56:00Z</cp:lastPrinted>
  <dcterms:created xsi:type="dcterms:W3CDTF">2026-08-13T08:44:00Z</dcterms:created>
  <dcterms:modified xsi:type="dcterms:W3CDTF">2026-08-18T07:49:00Z</dcterms:modified>
</cp:coreProperties>
</file>